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BD355" w14:textId="237B182B" w:rsidR="00F635E4" w:rsidRDefault="008716D0" w:rsidP="00F635E4">
      <w:pPr>
        <w:jc w:val="center"/>
        <w:rPr>
          <w:rFonts w:eastAsia="Times New Roman"/>
          <w:b/>
          <w:bCs/>
          <w:kern w:val="36"/>
          <w:sz w:val="21"/>
          <w:szCs w:val="21"/>
        </w:rPr>
      </w:pPr>
      <w:r>
        <w:rPr>
          <w:noProof/>
        </w:rPr>
        <w:drawing>
          <wp:anchor distT="0" distB="0" distL="114300" distR="114300" simplePos="0" relativeHeight="251660287" behindDoc="0" locked="0" layoutInCell="1" allowOverlap="1" wp14:anchorId="4613AE99" wp14:editId="323CEB6A">
            <wp:simplePos x="0" y="0"/>
            <wp:positionH relativeFrom="page">
              <wp:align>left</wp:align>
            </wp:positionH>
            <wp:positionV relativeFrom="page">
              <wp:posOffset>-948</wp:posOffset>
            </wp:positionV>
            <wp:extent cx="7757540" cy="100447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2570" cy="10051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60D29471" wp14:editId="43276CBA">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198140"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79A3CFF9" w14:textId="08C402F1" w:rsidR="00D90B33" w:rsidRPr="00D90B33" w:rsidRDefault="00D90B33" w:rsidP="00D90B33">
      <w:pPr>
        <w:spacing w:line="247" w:lineRule="auto"/>
        <w:jc w:val="center"/>
        <w:outlineLvl w:val="0"/>
        <w:rPr>
          <w:rFonts w:eastAsia="Times New Roman"/>
          <w:b/>
          <w:bCs/>
          <w:kern w:val="36"/>
          <w:sz w:val="32"/>
          <w:szCs w:val="32"/>
        </w:rPr>
      </w:pPr>
      <w:r w:rsidRPr="00D90B33">
        <w:rPr>
          <w:rFonts w:eastAsia="Times New Roman"/>
          <w:b/>
          <w:bCs/>
          <w:kern w:val="36"/>
          <w:sz w:val="32"/>
          <w:szCs w:val="32"/>
        </w:rPr>
        <w:lastRenderedPageBreak/>
        <w:t>2 John 1 Teaching Points and Bible Study Questions</w:t>
      </w:r>
    </w:p>
    <w:p w14:paraId="1C6E7EA4" w14:textId="62B19C2F" w:rsidR="00D90B33" w:rsidRPr="00F6333B" w:rsidRDefault="00D90B33" w:rsidP="00D90B33">
      <w:pPr>
        <w:spacing w:line="247" w:lineRule="auto"/>
        <w:rPr>
          <w:rFonts w:eastAsia="Times New Roman"/>
          <w:kern w:val="0"/>
          <w:sz w:val="21"/>
          <w:szCs w:val="21"/>
        </w:rPr>
      </w:pPr>
      <w:r w:rsidRPr="00F6333B">
        <w:rPr>
          <w:rFonts w:eastAsia="Times New Roman"/>
          <w:b/>
          <w:bCs/>
          <w:kern w:val="0"/>
          <w:sz w:val="21"/>
          <w:szCs w:val="21"/>
        </w:rPr>
        <w:t>Walk in Truth</w:t>
      </w:r>
    </w:p>
    <w:p w14:paraId="55FD24BB" w14:textId="77777777" w:rsidR="00D90B33" w:rsidRPr="00F6333B" w:rsidRDefault="00D90B33" w:rsidP="00D90B33">
      <w:pPr>
        <w:spacing w:line="247" w:lineRule="auto"/>
        <w:rPr>
          <w:rFonts w:eastAsia="Times New Roman"/>
          <w:kern w:val="0"/>
          <w:sz w:val="21"/>
          <w:szCs w:val="21"/>
        </w:rPr>
      </w:pPr>
      <w:r w:rsidRPr="00F6333B">
        <w:rPr>
          <w:rFonts w:eastAsia="Times New Roman"/>
          <w:kern w:val="0"/>
          <w:sz w:val="21"/>
          <w:szCs w:val="21"/>
        </w:rPr>
        <w:t xml:space="preserve">In a world filled with shifting values and fleeting truths, 2 John 1:4 reminds us of the joy found in walking in truth. "I was overjoyed to find some of your children walking in the truth, just as the </w:t>
      </w:r>
      <w:proofErr w:type="gramStart"/>
      <w:r w:rsidRPr="00F6333B">
        <w:rPr>
          <w:rFonts w:eastAsia="Times New Roman"/>
          <w:kern w:val="0"/>
          <w:sz w:val="21"/>
          <w:szCs w:val="21"/>
        </w:rPr>
        <w:t>Father</w:t>
      </w:r>
      <w:proofErr w:type="gramEnd"/>
      <w:r w:rsidRPr="00F6333B">
        <w:rPr>
          <w:rFonts w:eastAsia="Times New Roman"/>
          <w:kern w:val="0"/>
          <w:sz w:val="21"/>
          <w:szCs w:val="21"/>
        </w:rPr>
        <w:t xml:space="preserve"> has commanded us." Embrace the truth of Scripture as your compass, guiding your decisions and actions. Let the Word of God be the foundation upon which you build your life, ensuring that your path aligns with His eternal wisdom.</w:t>
      </w:r>
    </w:p>
    <w:p w14:paraId="6B76FAE3" w14:textId="77777777" w:rsidR="00D90B33" w:rsidRPr="00F6333B" w:rsidRDefault="00D90B33" w:rsidP="00D90B33">
      <w:pPr>
        <w:spacing w:line="247" w:lineRule="auto"/>
        <w:rPr>
          <w:rFonts w:eastAsia="Times New Roman"/>
          <w:kern w:val="0"/>
          <w:sz w:val="21"/>
          <w:szCs w:val="21"/>
        </w:rPr>
      </w:pPr>
      <w:r w:rsidRPr="00F6333B">
        <w:rPr>
          <w:rFonts w:eastAsia="Times New Roman"/>
          <w:kern w:val="0"/>
          <w:sz w:val="21"/>
          <w:szCs w:val="21"/>
        </w:rPr>
        <w:t>1. How can you ensure your daily actions align with walking in truth?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walking in truth is essential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 walk in truth? </w:t>
      </w:r>
    </w:p>
    <w:p w14:paraId="4E83D851" w14:textId="77777777" w:rsidR="00D90B33" w:rsidRPr="00F6333B" w:rsidRDefault="00D90B33" w:rsidP="00D90B3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One Another</w:t>
      </w:r>
    </w:p>
    <w:p w14:paraId="330E6D06" w14:textId="77777777" w:rsidR="00D90B33" w:rsidRPr="00F6333B" w:rsidRDefault="00D90B33" w:rsidP="00D90B33">
      <w:pPr>
        <w:spacing w:line="247" w:lineRule="auto"/>
        <w:rPr>
          <w:rFonts w:eastAsia="Times New Roman"/>
          <w:kern w:val="0"/>
          <w:sz w:val="21"/>
          <w:szCs w:val="21"/>
        </w:rPr>
      </w:pPr>
      <w:r w:rsidRPr="00F6333B">
        <w:rPr>
          <w:rFonts w:eastAsia="Times New Roman"/>
          <w:kern w:val="0"/>
          <w:sz w:val="21"/>
          <w:szCs w:val="21"/>
        </w:rPr>
        <w:t>The call to love is timeless and central to our faith. 2 John 1:5 urges us, "And now I ask you, dear lady—not as a new commandment to you, but one we have had from the beginning—that we love one another." This love is not just a feeling but an action, a commitment to care for others as Christ cares for us. Let love be the hallmark of your interactions, reflecting the love of Jesus to everyone you meet.</w:t>
      </w:r>
    </w:p>
    <w:p w14:paraId="4B79519A" w14:textId="77777777" w:rsidR="00D90B33" w:rsidRPr="00F6333B" w:rsidRDefault="00D90B33" w:rsidP="00D90B33">
      <w:pPr>
        <w:spacing w:line="247" w:lineRule="auto"/>
        <w:rPr>
          <w:rFonts w:eastAsia="Times New Roman"/>
          <w:kern w:val="0"/>
          <w:sz w:val="21"/>
          <w:szCs w:val="21"/>
        </w:rPr>
      </w:pPr>
      <w:r w:rsidRPr="00F6333B">
        <w:rPr>
          <w:rFonts w:eastAsia="Times New Roman"/>
          <w:kern w:val="0"/>
          <w:sz w:val="21"/>
          <w:szCs w:val="21"/>
        </w:rPr>
        <w:t>1. How can you demonstrate love to others in your daily interactions, as encouraged in 2 John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one another is emphasized as a commandment in 2 John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love for others aligns with the teachings in 2 John 1? </w:t>
      </w:r>
    </w:p>
    <w:p w14:paraId="69149954" w14:textId="77777777" w:rsidR="00D90B33" w:rsidRDefault="00D90B33" w:rsidP="00D90B3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7747EA" w14:textId="77777777" w:rsidR="00D90B33" w:rsidRDefault="00D90B33">
      <w:pPr>
        <w:spacing w:after="0" w:line="240" w:lineRule="auto"/>
        <w:rPr>
          <w:rFonts w:eastAsia="Times New Roman"/>
          <w:b/>
          <w:bCs/>
          <w:kern w:val="0"/>
          <w:sz w:val="21"/>
          <w:szCs w:val="21"/>
        </w:rPr>
      </w:pPr>
      <w:r>
        <w:rPr>
          <w:rFonts w:eastAsia="Times New Roman"/>
          <w:b/>
          <w:bCs/>
          <w:kern w:val="0"/>
          <w:sz w:val="21"/>
          <w:szCs w:val="21"/>
        </w:rPr>
        <w:br w:type="page"/>
      </w:r>
    </w:p>
    <w:p w14:paraId="78522F4C" w14:textId="77777777" w:rsidR="00D90B33" w:rsidRDefault="00D90B33" w:rsidP="00D90B33">
      <w:pPr>
        <w:spacing w:line="247" w:lineRule="auto"/>
        <w:rPr>
          <w:rFonts w:eastAsia="Times New Roman"/>
          <w:b/>
          <w:bCs/>
          <w:kern w:val="0"/>
          <w:sz w:val="21"/>
          <w:szCs w:val="21"/>
        </w:rPr>
      </w:pPr>
    </w:p>
    <w:p w14:paraId="083C534C" w14:textId="270EA810" w:rsidR="00D90B33" w:rsidRPr="00F6333B" w:rsidRDefault="00D90B33" w:rsidP="00D90B33">
      <w:pPr>
        <w:spacing w:line="247" w:lineRule="auto"/>
        <w:rPr>
          <w:rFonts w:eastAsia="Times New Roman"/>
          <w:kern w:val="0"/>
          <w:sz w:val="21"/>
          <w:szCs w:val="21"/>
        </w:rPr>
      </w:pPr>
      <w:r w:rsidRPr="00F6333B">
        <w:rPr>
          <w:rFonts w:eastAsia="Times New Roman"/>
          <w:b/>
          <w:bCs/>
          <w:kern w:val="0"/>
          <w:sz w:val="21"/>
          <w:szCs w:val="21"/>
        </w:rPr>
        <w:t>Obey His Commandments</w:t>
      </w:r>
    </w:p>
    <w:p w14:paraId="0D542FA1" w14:textId="77777777" w:rsidR="00D90B33" w:rsidRPr="00F6333B" w:rsidRDefault="00D90B33" w:rsidP="00D90B33">
      <w:pPr>
        <w:spacing w:line="247" w:lineRule="auto"/>
        <w:rPr>
          <w:rFonts w:eastAsia="Times New Roman"/>
          <w:kern w:val="0"/>
          <w:sz w:val="21"/>
          <w:szCs w:val="21"/>
        </w:rPr>
      </w:pPr>
      <w:r w:rsidRPr="00F6333B">
        <w:rPr>
          <w:rFonts w:eastAsia="Times New Roman"/>
          <w:kern w:val="0"/>
          <w:sz w:val="21"/>
          <w:szCs w:val="21"/>
        </w:rPr>
        <w:t>Obedience is a natural outflow of love. 2 John 1:6 states, "And this is love: that we walk according to His commandments." Following God's commandments is not burdensome but a joyful expression of our relationship with Him. As you align your life with His will, you will find peace and purpose, knowing you are living in harmony with His divine plan.</w:t>
      </w:r>
    </w:p>
    <w:p w14:paraId="71B3DC9F" w14:textId="77777777" w:rsidR="00D90B33" w:rsidRPr="00F6333B" w:rsidRDefault="00D90B33" w:rsidP="00D90B33">
      <w:pPr>
        <w:spacing w:line="247" w:lineRule="auto"/>
        <w:rPr>
          <w:rFonts w:eastAsia="Times New Roman"/>
          <w:kern w:val="0"/>
          <w:sz w:val="21"/>
          <w:szCs w:val="21"/>
        </w:rPr>
      </w:pPr>
      <w:r w:rsidRPr="00F6333B">
        <w:rPr>
          <w:rFonts w:eastAsia="Times New Roman"/>
          <w:kern w:val="0"/>
          <w:sz w:val="21"/>
          <w:szCs w:val="21"/>
        </w:rPr>
        <w:t>1. How can you incorporate obedience to God's commandments into your daily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commandments is essential for a fulfilling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consistently follow God's commandments? </w:t>
      </w:r>
    </w:p>
    <w:p w14:paraId="1C23B540" w14:textId="77777777" w:rsidR="00D90B33" w:rsidRPr="00F6333B" w:rsidRDefault="00D90B33" w:rsidP="00D90B3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Beware of Deceivers</w:t>
      </w:r>
    </w:p>
    <w:p w14:paraId="20ED2AE6" w14:textId="77777777" w:rsidR="00D90B33" w:rsidRPr="00F6333B" w:rsidRDefault="00D90B33" w:rsidP="00D90B33">
      <w:pPr>
        <w:spacing w:line="247" w:lineRule="auto"/>
        <w:rPr>
          <w:rFonts w:eastAsia="Times New Roman"/>
          <w:kern w:val="0"/>
          <w:sz w:val="21"/>
          <w:szCs w:val="21"/>
        </w:rPr>
      </w:pPr>
      <w:r w:rsidRPr="00F6333B">
        <w:rPr>
          <w:rFonts w:eastAsia="Times New Roman"/>
          <w:kern w:val="0"/>
          <w:sz w:val="21"/>
          <w:szCs w:val="21"/>
        </w:rPr>
        <w:t>In a world where false teachings abound, vigilance is crucial. 2 John 1:7 warns, "Many deceivers have gone out into the world, refusing to confess the coming of Jesus Christ in the flesh. Any such person is the deceiver and the antichrist." Stay grounded in Scripture and be discerning, so you can recognize and reject teachings that stray from the truth of the Gospel.</w:t>
      </w:r>
    </w:p>
    <w:p w14:paraId="45937A71" w14:textId="77777777" w:rsidR="00D90B33" w:rsidRPr="00F6333B" w:rsidRDefault="00D90B33" w:rsidP="00D90B33">
      <w:pPr>
        <w:spacing w:line="247" w:lineRule="auto"/>
        <w:rPr>
          <w:rFonts w:eastAsia="Times New Roman"/>
          <w:kern w:val="0"/>
          <w:sz w:val="21"/>
          <w:szCs w:val="21"/>
        </w:rPr>
      </w:pPr>
      <w:r w:rsidRPr="00F6333B">
        <w:rPr>
          <w:rFonts w:eastAsia="Times New Roman"/>
          <w:kern w:val="0"/>
          <w:sz w:val="21"/>
          <w:szCs w:val="21"/>
        </w:rPr>
        <w:t>1. How can you discern truth from deception in your daily interactions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remain vigilant against deceivers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protect yourself and others from spiritual deception? </w:t>
      </w:r>
    </w:p>
    <w:p w14:paraId="4689AB9B" w14:textId="77777777" w:rsidR="00D90B33" w:rsidRDefault="00D90B33" w:rsidP="00D90B3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C9FE01" w14:textId="77777777" w:rsidR="00D90B33" w:rsidRDefault="00D90B33">
      <w:pPr>
        <w:spacing w:after="0" w:line="240" w:lineRule="auto"/>
        <w:rPr>
          <w:rFonts w:eastAsia="Times New Roman"/>
          <w:b/>
          <w:bCs/>
          <w:kern w:val="0"/>
          <w:sz w:val="21"/>
          <w:szCs w:val="21"/>
        </w:rPr>
      </w:pPr>
      <w:r>
        <w:rPr>
          <w:rFonts w:eastAsia="Times New Roman"/>
          <w:b/>
          <w:bCs/>
          <w:kern w:val="0"/>
          <w:sz w:val="21"/>
          <w:szCs w:val="21"/>
        </w:rPr>
        <w:br w:type="page"/>
      </w:r>
    </w:p>
    <w:p w14:paraId="591F9CE0" w14:textId="77777777" w:rsidR="00D90B33" w:rsidRDefault="00D90B33" w:rsidP="00D90B33">
      <w:pPr>
        <w:spacing w:line="247" w:lineRule="auto"/>
        <w:rPr>
          <w:rFonts w:eastAsia="Times New Roman"/>
          <w:b/>
          <w:bCs/>
          <w:kern w:val="0"/>
          <w:sz w:val="21"/>
          <w:szCs w:val="21"/>
        </w:rPr>
      </w:pPr>
    </w:p>
    <w:p w14:paraId="45CD266E" w14:textId="62224E38" w:rsidR="00D90B33" w:rsidRPr="00F6333B" w:rsidRDefault="00D90B33" w:rsidP="00D90B33">
      <w:pPr>
        <w:spacing w:line="247" w:lineRule="auto"/>
        <w:rPr>
          <w:rFonts w:eastAsia="Times New Roman"/>
          <w:kern w:val="0"/>
          <w:sz w:val="21"/>
          <w:szCs w:val="21"/>
        </w:rPr>
      </w:pPr>
      <w:r w:rsidRPr="00F6333B">
        <w:rPr>
          <w:rFonts w:eastAsia="Times New Roman"/>
          <w:b/>
          <w:bCs/>
          <w:kern w:val="0"/>
          <w:sz w:val="21"/>
          <w:szCs w:val="21"/>
        </w:rPr>
        <w:t>Guard Your Reward</w:t>
      </w:r>
    </w:p>
    <w:p w14:paraId="6A481A95" w14:textId="77777777" w:rsidR="00D90B33" w:rsidRPr="00F6333B" w:rsidRDefault="00D90B33" w:rsidP="00D90B33">
      <w:pPr>
        <w:spacing w:line="247" w:lineRule="auto"/>
        <w:rPr>
          <w:rFonts w:eastAsia="Times New Roman"/>
          <w:kern w:val="0"/>
          <w:sz w:val="21"/>
          <w:szCs w:val="21"/>
        </w:rPr>
      </w:pPr>
      <w:r w:rsidRPr="00F6333B">
        <w:rPr>
          <w:rFonts w:eastAsia="Times New Roman"/>
          <w:kern w:val="0"/>
          <w:sz w:val="21"/>
          <w:szCs w:val="21"/>
        </w:rPr>
        <w:t>Your spiritual journey is precious, and 2 John 1:8 encourages us to "Watch yourselves, so that you do not lose what we have worked for, but that you may be fully rewarded." Protect your faith and the progress you have made by staying committed to God's Word and His promises. Your reward is not just in this life but in the eternal life to come.</w:t>
      </w:r>
    </w:p>
    <w:p w14:paraId="1DFCC8E0" w14:textId="77777777" w:rsidR="00D90B33" w:rsidRDefault="00D90B33" w:rsidP="00D90B33">
      <w:pPr>
        <w:spacing w:line="247" w:lineRule="auto"/>
      </w:pPr>
      <w:r w:rsidRPr="00F6333B">
        <w:rPr>
          <w:rFonts w:eastAsia="Times New Roman"/>
          <w:kern w:val="0"/>
          <w:sz w:val="21"/>
          <w:szCs w:val="21"/>
        </w:rPr>
        <w:t>1. How can you actively guard your spiritual reward in daily life according to 2 John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truth is crucial for preserving your reward as mentioned in 2 John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avoid losing your reward as warned in 2 John 1?</w:t>
      </w:r>
    </w:p>
    <w:p w14:paraId="46052147" w14:textId="14E1300B" w:rsidR="00D90B33" w:rsidRPr="00F6333B" w:rsidRDefault="00D90B33" w:rsidP="00D90B3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Abide in the Doctrine of Christ</w:t>
      </w:r>
    </w:p>
    <w:p w14:paraId="4DDA8DD0" w14:textId="77777777" w:rsidR="00D90B33" w:rsidRPr="00F6333B" w:rsidRDefault="00D90B33" w:rsidP="00D90B33">
      <w:pPr>
        <w:spacing w:line="247" w:lineRule="auto"/>
        <w:rPr>
          <w:rFonts w:eastAsia="Times New Roman"/>
          <w:kern w:val="0"/>
          <w:sz w:val="21"/>
          <w:szCs w:val="21"/>
        </w:rPr>
      </w:pPr>
      <w:r w:rsidRPr="00F6333B">
        <w:rPr>
          <w:rFonts w:eastAsia="Times New Roman"/>
          <w:kern w:val="0"/>
          <w:sz w:val="21"/>
          <w:szCs w:val="21"/>
        </w:rPr>
        <w:t>Staying true to the teachings of Christ is essential. 2 John 1:9 emphasizes, "Anyone who runs ahead without remaining in the teaching of Christ does not have God. Whoever remains in His teaching has both the Father and the Son." Abide in His doctrine, and you will experience the fullness of a relationship with God, enriched by His presence and guidance.</w:t>
      </w:r>
    </w:p>
    <w:p w14:paraId="547F496A" w14:textId="77777777" w:rsidR="00D90B33" w:rsidRPr="00F6333B" w:rsidRDefault="00D90B33" w:rsidP="00D90B33">
      <w:pPr>
        <w:spacing w:line="247" w:lineRule="auto"/>
        <w:rPr>
          <w:rFonts w:eastAsia="Times New Roman"/>
          <w:kern w:val="0"/>
          <w:sz w:val="21"/>
          <w:szCs w:val="21"/>
        </w:rPr>
      </w:pPr>
      <w:r w:rsidRPr="00F6333B">
        <w:rPr>
          <w:rFonts w:eastAsia="Times New Roman"/>
          <w:kern w:val="0"/>
          <w:sz w:val="21"/>
          <w:szCs w:val="21"/>
        </w:rPr>
        <w:t>1. How can you ensure your daily actions reflect abiding in the doctrine of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abiding in Christ's teachings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being misled by false teachings? </w:t>
      </w:r>
    </w:p>
    <w:p w14:paraId="3E20C2C1" w14:textId="77777777" w:rsidR="00D90B33" w:rsidRDefault="00D90B33" w:rsidP="00D90B3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5DBE88" w14:textId="77777777" w:rsidR="00D90B33" w:rsidRDefault="00D90B33">
      <w:pPr>
        <w:spacing w:after="0" w:line="240" w:lineRule="auto"/>
        <w:rPr>
          <w:rFonts w:eastAsia="Times New Roman"/>
          <w:b/>
          <w:bCs/>
          <w:kern w:val="0"/>
          <w:sz w:val="21"/>
          <w:szCs w:val="21"/>
        </w:rPr>
      </w:pPr>
      <w:r>
        <w:rPr>
          <w:rFonts w:eastAsia="Times New Roman"/>
          <w:b/>
          <w:bCs/>
          <w:kern w:val="0"/>
          <w:sz w:val="21"/>
          <w:szCs w:val="21"/>
        </w:rPr>
        <w:br w:type="page"/>
      </w:r>
    </w:p>
    <w:p w14:paraId="3C6C03D4" w14:textId="77777777" w:rsidR="00D90B33" w:rsidRDefault="00D90B33" w:rsidP="00D90B33">
      <w:pPr>
        <w:spacing w:line="247" w:lineRule="auto"/>
        <w:rPr>
          <w:rFonts w:eastAsia="Times New Roman"/>
          <w:b/>
          <w:bCs/>
          <w:kern w:val="0"/>
          <w:sz w:val="21"/>
          <w:szCs w:val="21"/>
        </w:rPr>
      </w:pPr>
    </w:p>
    <w:p w14:paraId="32305414" w14:textId="2A633EC6" w:rsidR="00D90B33" w:rsidRPr="00F6333B" w:rsidRDefault="00D90B33" w:rsidP="00D90B33">
      <w:pPr>
        <w:spacing w:line="247" w:lineRule="auto"/>
        <w:rPr>
          <w:rFonts w:eastAsia="Times New Roman"/>
          <w:kern w:val="0"/>
          <w:sz w:val="21"/>
          <w:szCs w:val="21"/>
        </w:rPr>
      </w:pPr>
      <w:r w:rsidRPr="00F6333B">
        <w:rPr>
          <w:rFonts w:eastAsia="Times New Roman"/>
          <w:b/>
          <w:bCs/>
          <w:kern w:val="0"/>
          <w:sz w:val="21"/>
          <w:szCs w:val="21"/>
        </w:rPr>
        <w:t>Avoid False Teachers</w:t>
      </w:r>
    </w:p>
    <w:p w14:paraId="031664AD" w14:textId="77777777" w:rsidR="00D90B33" w:rsidRPr="00F6333B" w:rsidRDefault="00D90B33" w:rsidP="00D90B33">
      <w:pPr>
        <w:spacing w:line="247" w:lineRule="auto"/>
        <w:rPr>
          <w:rFonts w:eastAsia="Times New Roman"/>
          <w:kern w:val="0"/>
          <w:sz w:val="21"/>
          <w:szCs w:val="21"/>
        </w:rPr>
      </w:pPr>
      <w:r w:rsidRPr="00F6333B">
        <w:rPr>
          <w:rFonts w:eastAsia="Times New Roman"/>
          <w:kern w:val="0"/>
          <w:sz w:val="21"/>
          <w:szCs w:val="21"/>
        </w:rPr>
        <w:t>2 John 1:10-11 advises, "If anyone comes to you but does not bring this teaching, do not receive him into your home or even greet him. Whoever greets such a person shares in his evil deeds." Be cautious about whom you allow to influence your faith journey. Surround yourself with those who uphold the truth of the Gospel, and be wary of those who seek to lead you astray.</w:t>
      </w:r>
    </w:p>
    <w:p w14:paraId="0D20F96C" w14:textId="77777777" w:rsidR="00D90B33" w:rsidRPr="00F6333B" w:rsidRDefault="00D90B33" w:rsidP="00D90B33">
      <w:pPr>
        <w:spacing w:line="247" w:lineRule="auto"/>
        <w:rPr>
          <w:rFonts w:eastAsia="Times New Roman"/>
          <w:kern w:val="0"/>
          <w:sz w:val="21"/>
          <w:szCs w:val="21"/>
        </w:rPr>
      </w:pPr>
      <w:r w:rsidRPr="00F6333B">
        <w:rPr>
          <w:rFonts w:eastAsia="Times New Roman"/>
          <w:kern w:val="0"/>
          <w:sz w:val="21"/>
          <w:szCs w:val="21"/>
        </w:rPr>
        <w:t>1. How can you discern false teachings in your daily life and protect your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remain vigilant against false teachers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following true teachings and not being misled? </w:t>
      </w:r>
    </w:p>
    <w:p w14:paraId="450D5D08" w14:textId="77777777" w:rsidR="00D90B33" w:rsidRPr="00F6333B" w:rsidRDefault="00D90B33" w:rsidP="00D90B3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Joy in Fellowship</w:t>
      </w:r>
    </w:p>
    <w:p w14:paraId="2CB6E09A" w14:textId="77777777" w:rsidR="00D90B33" w:rsidRPr="00F6333B" w:rsidRDefault="00D90B33" w:rsidP="00D90B33">
      <w:pPr>
        <w:spacing w:line="247" w:lineRule="auto"/>
        <w:rPr>
          <w:rFonts w:eastAsia="Times New Roman"/>
          <w:kern w:val="0"/>
          <w:sz w:val="21"/>
          <w:szCs w:val="21"/>
        </w:rPr>
      </w:pPr>
      <w:r w:rsidRPr="00F6333B">
        <w:rPr>
          <w:rFonts w:eastAsia="Times New Roman"/>
          <w:kern w:val="0"/>
          <w:sz w:val="21"/>
          <w:szCs w:val="21"/>
        </w:rPr>
        <w:t>The joy of fellowship is a recurring theme in Scripture. 2 John 1:12 expresses the desire for face-to-face interaction: "I have much to write to you, but I do not want to use paper and ink. Instead, I hope to come to you and speak face to face, so that our joy may be complete." Cherish the moments of fellowship with fellow believers, as they strengthen your faith and bring joy to your heart.</w:t>
      </w:r>
    </w:p>
    <w:p w14:paraId="7ED3434A" w14:textId="77777777" w:rsidR="00D90B33" w:rsidRPr="00F6333B" w:rsidRDefault="00D90B33" w:rsidP="00D90B33">
      <w:pPr>
        <w:spacing w:line="247" w:lineRule="auto"/>
        <w:rPr>
          <w:rFonts w:eastAsia="Times New Roman"/>
          <w:kern w:val="0"/>
          <w:sz w:val="21"/>
          <w:szCs w:val="21"/>
        </w:rPr>
      </w:pPr>
      <w:r w:rsidRPr="00F6333B">
        <w:rPr>
          <w:rFonts w:eastAsia="Times New Roman"/>
          <w:kern w:val="0"/>
          <w:sz w:val="21"/>
          <w:szCs w:val="21"/>
        </w:rPr>
        <w:t>1. How can you cultivate joy in fellowship with others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fellowship brings joy to a community of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enhance joy in your church or small group gatherings? </w:t>
      </w:r>
    </w:p>
    <w:p w14:paraId="032D6325" w14:textId="77777777" w:rsidR="00D90B33" w:rsidRDefault="00D90B33" w:rsidP="00D90B3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CD006C" w14:textId="77777777" w:rsidR="00D90B33" w:rsidRDefault="00D90B33">
      <w:pPr>
        <w:spacing w:after="0" w:line="240" w:lineRule="auto"/>
        <w:rPr>
          <w:rFonts w:eastAsia="Times New Roman"/>
          <w:b/>
          <w:bCs/>
          <w:kern w:val="0"/>
          <w:sz w:val="21"/>
          <w:szCs w:val="21"/>
        </w:rPr>
      </w:pPr>
      <w:r>
        <w:rPr>
          <w:rFonts w:eastAsia="Times New Roman"/>
          <w:b/>
          <w:bCs/>
          <w:kern w:val="0"/>
          <w:sz w:val="21"/>
          <w:szCs w:val="21"/>
        </w:rPr>
        <w:br w:type="page"/>
      </w:r>
    </w:p>
    <w:p w14:paraId="0224266A" w14:textId="77777777" w:rsidR="00D90B33" w:rsidRDefault="00D90B33" w:rsidP="00D90B33">
      <w:pPr>
        <w:spacing w:line="247" w:lineRule="auto"/>
        <w:rPr>
          <w:rFonts w:eastAsia="Times New Roman"/>
          <w:b/>
          <w:bCs/>
          <w:kern w:val="0"/>
          <w:sz w:val="21"/>
          <w:szCs w:val="21"/>
        </w:rPr>
      </w:pPr>
    </w:p>
    <w:p w14:paraId="09C97BCD" w14:textId="3095E94E" w:rsidR="00D90B33" w:rsidRPr="00F6333B" w:rsidRDefault="00D90B33" w:rsidP="00D90B33">
      <w:pPr>
        <w:spacing w:line="247" w:lineRule="auto"/>
        <w:rPr>
          <w:rFonts w:eastAsia="Times New Roman"/>
          <w:kern w:val="0"/>
          <w:sz w:val="21"/>
          <w:szCs w:val="21"/>
        </w:rPr>
      </w:pPr>
      <w:r w:rsidRPr="00F6333B">
        <w:rPr>
          <w:rFonts w:eastAsia="Times New Roman"/>
          <w:b/>
          <w:bCs/>
          <w:kern w:val="0"/>
          <w:sz w:val="21"/>
          <w:szCs w:val="21"/>
        </w:rPr>
        <w:t>The Importance of Family in Faith</w:t>
      </w:r>
    </w:p>
    <w:p w14:paraId="119F1C27" w14:textId="77777777" w:rsidR="00D90B33" w:rsidRPr="00F6333B" w:rsidRDefault="00D90B33" w:rsidP="00D90B33">
      <w:pPr>
        <w:spacing w:line="247" w:lineRule="auto"/>
        <w:rPr>
          <w:rFonts w:eastAsia="Times New Roman"/>
          <w:kern w:val="0"/>
          <w:sz w:val="21"/>
          <w:szCs w:val="21"/>
        </w:rPr>
      </w:pPr>
      <w:r w:rsidRPr="00F6333B">
        <w:rPr>
          <w:rFonts w:eastAsia="Times New Roman"/>
          <w:kern w:val="0"/>
          <w:sz w:val="21"/>
          <w:szCs w:val="21"/>
        </w:rPr>
        <w:t>2 John 1:13 highlights the role of family in our spiritual lives: "The children of your elect sister send you greetings." Family is a vital support system in our walk with Christ. Encourage and nurture each other in faith, creating a legacy of belief that spans generations.</w:t>
      </w:r>
    </w:p>
    <w:p w14:paraId="2007ABE2" w14:textId="77777777" w:rsidR="00D90B33" w:rsidRPr="00F6333B" w:rsidRDefault="00D90B33" w:rsidP="00D90B33">
      <w:pPr>
        <w:spacing w:line="247" w:lineRule="auto"/>
        <w:rPr>
          <w:rFonts w:eastAsia="Times New Roman"/>
          <w:kern w:val="0"/>
          <w:sz w:val="21"/>
          <w:szCs w:val="21"/>
        </w:rPr>
      </w:pPr>
      <w:r w:rsidRPr="00F6333B">
        <w:rPr>
          <w:rFonts w:eastAsia="Times New Roman"/>
          <w:kern w:val="0"/>
          <w:sz w:val="21"/>
          <w:szCs w:val="21"/>
        </w:rPr>
        <w:t>1. How can you actively involve your family in practicing and growing your faith together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truth and love in family relationships is crucial for faith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open discussions about faith within your family? </w:t>
      </w:r>
    </w:p>
    <w:p w14:paraId="6159BAEA" w14:textId="77777777" w:rsidR="00D90B33" w:rsidRPr="00F6333B" w:rsidRDefault="00D90B33" w:rsidP="00D90B3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Written Encouragement</w:t>
      </w:r>
    </w:p>
    <w:p w14:paraId="4A649D97" w14:textId="77777777" w:rsidR="00D90B33" w:rsidRPr="00F6333B" w:rsidRDefault="00D90B33" w:rsidP="00D90B33">
      <w:pPr>
        <w:spacing w:line="247" w:lineRule="auto"/>
        <w:rPr>
          <w:rFonts w:eastAsia="Times New Roman"/>
          <w:kern w:val="0"/>
          <w:sz w:val="21"/>
          <w:szCs w:val="21"/>
        </w:rPr>
      </w:pPr>
      <w:r w:rsidRPr="00F6333B">
        <w:rPr>
          <w:rFonts w:eastAsia="Times New Roman"/>
          <w:kern w:val="0"/>
          <w:sz w:val="21"/>
          <w:szCs w:val="21"/>
        </w:rPr>
        <w:t>Finally, 2 John 1 demonstrates the power of written words to encourage and instruct. While face-to-face interaction is invaluable, written communication can also uplift and guide. Consider writing letters or notes to those you care about, sharing Scripture and personal encouragement to strengthen their faith journey.</w:t>
      </w:r>
    </w:p>
    <w:p w14:paraId="1FCEEFCF" w14:textId="10FE89FE" w:rsidR="00F6333B" w:rsidRPr="001B37DC" w:rsidRDefault="00D90B33" w:rsidP="00D90B33">
      <w:pPr>
        <w:spacing w:line="247" w:lineRule="auto"/>
        <w:rPr>
          <w:rFonts w:eastAsia="Times New Roman"/>
          <w:kern w:val="0"/>
          <w:sz w:val="21"/>
          <w:szCs w:val="21"/>
        </w:rPr>
      </w:pPr>
      <w:r w:rsidRPr="00F6333B">
        <w:rPr>
          <w:rFonts w:eastAsia="Times New Roman"/>
          <w:kern w:val="0"/>
          <w:sz w:val="21"/>
          <w:szCs w:val="21"/>
        </w:rPr>
        <w:t>1. How can you use written encouragement to strengthen relationships within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written encouragement holds lasting impact compared to verbal encouragement?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written words uplift and inspire others consistently?</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4384B" w14:textId="77777777" w:rsidR="002E6F9A" w:rsidRDefault="002E6F9A" w:rsidP="00993188">
      <w:pPr>
        <w:spacing w:after="0" w:line="240" w:lineRule="auto"/>
      </w:pPr>
      <w:r>
        <w:separator/>
      </w:r>
    </w:p>
  </w:endnote>
  <w:endnote w:type="continuationSeparator" w:id="0">
    <w:p w14:paraId="0DE22E87" w14:textId="77777777" w:rsidR="002E6F9A" w:rsidRDefault="002E6F9A"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FB762"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2DAAF6F4"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12D0CC01"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7354E" w14:textId="77777777" w:rsidR="007F1F09" w:rsidRPr="007F1F09" w:rsidRDefault="007F1F09" w:rsidP="00506EB5">
    <w:pPr>
      <w:pStyle w:val="Footer"/>
      <w:framePr w:wrap="none" w:vAnchor="text" w:hAnchor="margin" w:xAlign="center" w:y="1"/>
      <w:rPr>
        <w:rStyle w:val="PageNumber"/>
        <w:sz w:val="11"/>
        <w:szCs w:val="11"/>
      </w:rPr>
    </w:pPr>
  </w:p>
  <w:p w14:paraId="6D44F788"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9D9028A"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6459591E" wp14:editId="52BCADD0">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B64DD34" wp14:editId="5786E928">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30B6C"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20DF9"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073EF9DA"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DD21F" w14:textId="77777777" w:rsidR="002E6F9A" w:rsidRDefault="002E6F9A" w:rsidP="00993188">
      <w:pPr>
        <w:spacing w:after="0" w:line="240" w:lineRule="auto"/>
      </w:pPr>
      <w:r>
        <w:separator/>
      </w:r>
    </w:p>
  </w:footnote>
  <w:footnote w:type="continuationSeparator" w:id="0">
    <w:p w14:paraId="190E3CA3" w14:textId="77777777" w:rsidR="002E6F9A" w:rsidRDefault="002E6F9A"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B33"/>
    <w:rsid w:val="00000CDF"/>
    <w:rsid w:val="00037514"/>
    <w:rsid w:val="000421EA"/>
    <w:rsid w:val="00051B34"/>
    <w:rsid w:val="000B6F4F"/>
    <w:rsid w:val="00153A4F"/>
    <w:rsid w:val="00177C6D"/>
    <w:rsid w:val="00194992"/>
    <w:rsid w:val="001B37DC"/>
    <w:rsid w:val="001B511C"/>
    <w:rsid w:val="001C43A9"/>
    <w:rsid w:val="001E4954"/>
    <w:rsid w:val="00223D2A"/>
    <w:rsid w:val="002358CF"/>
    <w:rsid w:val="002E6F9A"/>
    <w:rsid w:val="00305FCD"/>
    <w:rsid w:val="003211B8"/>
    <w:rsid w:val="00351FC4"/>
    <w:rsid w:val="00391B5E"/>
    <w:rsid w:val="00397296"/>
    <w:rsid w:val="003B6791"/>
    <w:rsid w:val="004F7C83"/>
    <w:rsid w:val="005218D9"/>
    <w:rsid w:val="00590404"/>
    <w:rsid w:val="005C237B"/>
    <w:rsid w:val="00610CBE"/>
    <w:rsid w:val="00661B7E"/>
    <w:rsid w:val="006762E8"/>
    <w:rsid w:val="00687503"/>
    <w:rsid w:val="00692F03"/>
    <w:rsid w:val="006B6B9F"/>
    <w:rsid w:val="00741D82"/>
    <w:rsid w:val="00762403"/>
    <w:rsid w:val="0078350E"/>
    <w:rsid w:val="00793C4A"/>
    <w:rsid w:val="007E2F25"/>
    <w:rsid w:val="007F1F09"/>
    <w:rsid w:val="00800A60"/>
    <w:rsid w:val="00840C19"/>
    <w:rsid w:val="0086139F"/>
    <w:rsid w:val="00870740"/>
    <w:rsid w:val="008716D0"/>
    <w:rsid w:val="0087297B"/>
    <w:rsid w:val="00875463"/>
    <w:rsid w:val="00887FAA"/>
    <w:rsid w:val="0091161B"/>
    <w:rsid w:val="00985E6C"/>
    <w:rsid w:val="00993188"/>
    <w:rsid w:val="009A38CE"/>
    <w:rsid w:val="009E4504"/>
    <w:rsid w:val="009E45C1"/>
    <w:rsid w:val="00A102B6"/>
    <w:rsid w:val="00AF1073"/>
    <w:rsid w:val="00AF454E"/>
    <w:rsid w:val="00B14F85"/>
    <w:rsid w:val="00B15325"/>
    <w:rsid w:val="00B22981"/>
    <w:rsid w:val="00B26268"/>
    <w:rsid w:val="00B4631E"/>
    <w:rsid w:val="00BB25B5"/>
    <w:rsid w:val="00C53FDE"/>
    <w:rsid w:val="00CD424F"/>
    <w:rsid w:val="00D32F91"/>
    <w:rsid w:val="00D90B33"/>
    <w:rsid w:val="00DA0411"/>
    <w:rsid w:val="00DA5F01"/>
    <w:rsid w:val="00DB0942"/>
    <w:rsid w:val="00DC3612"/>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6085E"/>
  <w15:chartTrackingRefBased/>
  <w15:docId w15:val="{DFFBC0C4-1C6A-4F21-9986-29A88AFAD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4</TotalTime>
  <Pages>6</Pages>
  <Words>999</Words>
  <Characters>5697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2</cp:revision>
  <cp:lastPrinted>2025-11-26T00:31:00Z</cp:lastPrinted>
  <dcterms:created xsi:type="dcterms:W3CDTF">2025-12-31T08:06:00Z</dcterms:created>
  <dcterms:modified xsi:type="dcterms:W3CDTF">2026-01-12T03:27:00Z</dcterms:modified>
</cp:coreProperties>
</file>